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C97550" w:rsidRPr="00C97550">
              <w:t>April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C97550" w:rsidRPr="00C97550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1FB6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1FB6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1FB6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1FB6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2A1FB6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2A1FB6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D64C0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 w:rsidR="00C97550">
              <w:fldChar w:fldCharType="separate"/>
            </w:r>
            <w:r w:rsidR="00C97550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C97550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 w:rsidR="00C97550"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 w:rsidR="00C97550">
              <w:fldChar w:fldCharType="separate"/>
            </w:r>
            <w:r w:rsidR="00C97550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C9755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 w:rsidR="00C97550">
              <w:fldChar w:fldCharType="separate"/>
            </w:r>
            <w:r w:rsidR="00C97550">
              <w:rPr>
                <w:noProof/>
              </w:rPr>
              <w:instrText>3</w:instrText>
            </w:r>
            <w:r>
              <w:fldChar w:fldCharType="end"/>
            </w:r>
            <w:r w:rsidR="00C97550">
              <w:fldChar w:fldCharType="separate"/>
            </w:r>
            <w:r w:rsidR="00C97550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C9755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C97550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 w:rsidR="00C97550">
              <w:fldChar w:fldCharType="separate"/>
            </w:r>
            <w:r w:rsidR="00C97550">
              <w:rPr>
                <w:noProof/>
              </w:rPr>
              <w:instrText>4</w:instrText>
            </w:r>
            <w:r>
              <w:fldChar w:fldCharType="end"/>
            </w:r>
            <w:r w:rsidR="00C97550">
              <w:fldChar w:fldCharType="separate"/>
            </w:r>
            <w:r w:rsidR="00C97550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C97550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C97550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97550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C97550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97550"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C97550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C97550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97550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C97550">
              <w:rPr>
                <w:noProof/>
              </w:rPr>
              <w:t>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C97550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C97550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C97550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C97550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C97550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C97550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C97550">
              <w:rPr>
                <w:noProof/>
              </w:rPr>
              <w:t>13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C97550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C97550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C97550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C97550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C97550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C97550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C97550">
              <w:rPr>
                <w:noProof/>
              </w:rPr>
              <w:t>20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C97550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C97550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C97550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C97550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C97550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C97550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C97550">
              <w:rPr>
                <w:noProof/>
              </w:rPr>
              <w:t>27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C97550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C97550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97550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C97550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97550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C97550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C97550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C97550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97550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C97550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97550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C97550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C97550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C97550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97550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C97550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97550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C97550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C97550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C97550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97550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D64C0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C9755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D64C0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C9755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D64C0A"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C9755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C9755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C9755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2A1FB6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2A1FB6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2A1FB6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2A1FB6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2A1FB6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2A1FB6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B6" w:rsidRDefault="002A1FB6">
      <w:pPr>
        <w:spacing w:before="0" w:after="0"/>
      </w:pPr>
      <w:r>
        <w:separator/>
      </w:r>
    </w:p>
  </w:endnote>
  <w:endnote w:type="continuationSeparator" w:id="0">
    <w:p w:rsidR="002A1FB6" w:rsidRDefault="002A1FB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B6" w:rsidRDefault="002A1FB6">
      <w:pPr>
        <w:spacing w:before="0" w:after="0"/>
      </w:pPr>
      <w:r>
        <w:separator/>
      </w:r>
    </w:p>
  </w:footnote>
  <w:footnote w:type="continuationSeparator" w:id="0">
    <w:p w:rsidR="002A1FB6" w:rsidRDefault="002A1FB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4/30/2019"/>
    <w:docVar w:name="MonthStart" w:val="4/1/2019"/>
  </w:docVars>
  <w:rsids>
    <w:rsidRoot w:val="009D2A41"/>
    <w:rsid w:val="000958A4"/>
    <w:rsid w:val="00262469"/>
    <w:rsid w:val="002A1FB6"/>
    <w:rsid w:val="003B46B4"/>
    <w:rsid w:val="00532D2F"/>
    <w:rsid w:val="007F20A4"/>
    <w:rsid w:val="007F7A5D"/>
    <w:rsid w:val="00804FC2"/>
    <w:rsid w:val="00830F05"/>
    <w:rsid w:val="009D2A41"/>
    <w:rsid w:val="00A03BF5"/>
    <w:rsid w:val="00B936C4"/>
    <w:rsid w:val="00BE55EB"/>
    <w:rsid w:val="00C97550"/>
    <w:rsid w:val="00CA55EB"/>
    <w:rsid w:val="00D64C0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D163B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000000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000000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000000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000000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000000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000000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000000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000000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000000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000000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000000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000000" w:rsidRDefault="000E1306">
          <w:pPr>
            <w:pStyle w:val="471150C34E9246498A5CBB8918ED451E"/>
          </w:pPr>
          <w:r>
            <w:t xml:space="preserve">Want to insert a picture from your files or add a </w:t>
          </w:r>
          <w:r>
            <w:t>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000000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000000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A5285-ECFC-4A42-8A9D-4326B4BE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2018-11-25T17:04:00Z</dcterms:created>
  <dcterms:modified xsi:type="dcterms:W3CDTF">2018-11-25T17:04:00Z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