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AA58F5" w:rsidRPr="00AA58F5">
              <w:t>August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AA58F5" w:rsidRPr="00AA58F5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D6802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D6802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D6802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D6802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D6802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3D6802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AA58F5">
              <w:instrText>Thursday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AA58F5">
              <w:instrText>Thursday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AA58F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AA58F5">
              <w:instrText>Thursday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AA58F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A52F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AA58F5">
              <w:instrText>Thursday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AA58F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DA52F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AA58F5">
              <w:instrText>Thursday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DA52F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DA52F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AA58F5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AA58F5">
              <w:instrText>Thursday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AA58F5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AA58F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AA58F5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AA58F5">
              <w:instrText>Thursday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AA58F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AA58F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AA58F5">
              <w:rPr>
                <w:noProof/>
              </w:rPr>
              <w:t>3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AA58F5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AA58F5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AA58F5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AA58F5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AA58F5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AA58F5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AA58F5">
              <w:rPr>
                <w:noProof/>
              </w:rPr>
              <w:t>10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AA58F5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AA58F5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AA58F5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AA58F5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AA58F5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AA58F5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AA58F5">
              <w:rPr>
                <w:noProof/>
              </w:rPr>
              <w:t>17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AA58F5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AA58F5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AA58F5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AA58F5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AA58F5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AA58F5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AA58F5">
              <w:rPr>
                <w:noProof/>
              </w:rPr>
              <w:t>24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AA58F5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AA58F5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AA58F5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AA58F5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AA58F5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AA58F5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AA58F5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AA58F5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AA58F5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AA58F5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AA58F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AA58F5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AA58F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AA58F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AA58F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 w:rsidR="00DA52F5">
              <w:fldChar w:fldCharType="separate"/>
            </w:r>
            <w:r w:rsidR="00AA58F5">
              <w:rPr>
                <w:noProof/>
              </w:rPr>
              <w:instrText>28</w:instrText>
            </w:r>
            <w:r>
              <w:fldChar w:fldCharType="end"/>
            </w:r>
            <w:r w:rsidR="00DA52F5">
              <w:fldChar w:fldCharType="separate"/>
            </w:r>
            <w:r w:rsidR="00AA58F5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AA58F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AA58F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AA58F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AA58F5">
              <w:fldChar w:fldCharType="separate"/>
            </w:r>
            <w:r w:rsidR="00AA58F5">
              <w:rPr>
                <w:noProof/>
              </w:rPr>
              <w:instrText>29</w:instrText>
            </w:r>
            <w:r>
              <w:fldChar w:fldCharType="end"/>
            </w:r>
            <w:r w:rsidR="00AA58F5">
              <w:fldChar w:fldCharType="separate"/>
            </w:r>
            <w:r w:rsidR="00AA58F5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AA58F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AA58F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AA58F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30</w:instrText>
            </w:r>
            <w:r>
              <w:fldChar w:fldCharType="end"/>
            </w:r>
            <w:r w:rsidR="00AA58F5">
              <w:fldChar w:fldCharType="separate"/>
            </w:r>
            <w:r w:rsidR="00AA58F5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AA58F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AA58F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AA58F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A58F5">
              <w:rPr>
                <w:noProof/>
              </w:rPr>
              <w:instrText>31</w:instrText>
            </w:r>
            <w:r>
              <w:fldChar w:fldCharType="end"/>
            </w:r>
            <w:r w:rsidR="00AA58F5">
              <w:fldChar w:fldCharType="separate"/>
            </w:r>
            <w:r w:rsidR="00AA58F5">
              <w:rPr>
                <w:noProof/>
              </w:rPr>
              <w:t>31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AA58F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AA58F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AA58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AA58F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3D6802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3D6802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3D6802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3D6802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3D6802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3D6802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802" w:rsidRDefault="003D6802">
      <w:pPr>
        <w:spacing w:before="0" w:after="0"/>
      </w:pPr>
      <w:r>
        <w:separator/>
      </w:r>
    </w:p>
  </w:endnote>
  <w:endnote w:type="continuationSeparator" w:id="0">
    <w:p w:rsidR="003D6802" w:rsidRDefault="003D680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802" w:rsidRDefault="003D6802">
      <w:pPr>
        <w:spacing w:before="0" w:after="0"/>
      </w:pPr>
      <w:r>
        <w:separator/>
      </w:r>
    </w:p>
  </w:footnote>
  <w:footnote w:type="continuationSeparator" w:id="0">
    <w:p w:rsidR="003D6802" w:rsidRDefault="003D680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8/31/2019"/>
    <w:docVar w:name="MonthStart" w:val="8/1/2019"/>
  </w:docVars>
  <w:rsids>
    <w:rsidRoot w:val="009D2A41"/>
    <w:rsid w:val="000958A4"/>
    <w:rsid w:val="00262469"/>
    <w:rsid w:val="002A1FB6"/>
    <w:rsid w:val="003B46B4"/>
    <w:rsid w:val="003D6802"/>
    <w:rsid w:val="00532D2F"/>
    <w:rsid w:val="007F20A4"/>
    <w:rsid w:val="007F7A5D"/>
    <w:rsid w:val="00804FC2"/>
    <w:rsid w:val="00830F05"/>
    <w:rsid w:val="009D2A41"/>
    <w:rsid w:val="00A03BF5"/>
    <w:rsid w:val="00AA58F5"/>
    <w:rsid w:val="00B936C4"/>
    <w:rsid w:val="00BE55EB"/>
    <w:rsid w:val="00C97550"/>
    <w:rsid w:val="00CA55EB"/>
    <w:rsid w:val="00D64C0A"/>
    <w:rsid w:val="00DA52F5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5D31FE" w:rsidRDefault="000E1306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5D31FE" w:rsidRDefault="000E1306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5D31FE" w:rsidRDefault="000E1306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5D31FE" w:rsidRDefault="000E1306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5D31FE" w:rsidRDefault="000E1306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5D31FE" w:rsidRDefault="000E1306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5D31FE" w:rsidRDefault="000E1306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5D31FE" w:rsidRDefault="000E1306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5D31FE" w:rsidRDefault="000E1306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5D31FE" w:rsidRDefault="000E1306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5D31FE" w:rsidRDefault="000E1306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5D31FE" w:rsidRDefault="000E1306">
          <w:pPr>
            <w:pStyle w:val="471150C34E9246498A5CBB8918ED451E"/>
          </w:pPr>
          <w:r>
            <w:t>Want to insert a picture from your files or add a 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5D31FE" w:rsidRDefault="000E1306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5D31FE" w:rsidRDefault="000E1306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06"/>
    <w:rsid w:val="000E1306"/>
    <w:rsid w:val="005D31FE"/>
    <w:rsid w:val="0061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56B9-EC66-442F-B2DF-01CD68CD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2018-11-25T17:06:00Z</dcterms:created>
  <dcterms:modified xsi:type="dcterms:W3CDTF">2018-11-25T17:06:00Z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