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830F05" w:rsidRPr="00830F05">
              <w:t>February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830F05" w:rsidRPr="00830F05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76ED0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76ED0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76ED0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76ED0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876ED0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876ED0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9D2A4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D2A4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D2A41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830F05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830F05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830F0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830F05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830F05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830F05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830F0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830F05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830F05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830F05">
              <w:rPr>
                <w:noProof/>
              </w:rPr>
              <w:t>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830F05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830F05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830F05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830F05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830F05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830F05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830F05">
              <w:rPr>
                <w:noProof/>
              </w:rPr>
              <w:t>16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830F05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830F05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830F05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830F05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830F05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830F05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830F05">
              <w:rPr>
                <w:noProof/>
              </w:rPr>
              <w:t>23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830F05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830F05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830F05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830F05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830F05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830F0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830F0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830F05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830F0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830F0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830F05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830F0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830F0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830F05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830F0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830F05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830F05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830F0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830F05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830F05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830F05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876ED0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76ED0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876ED0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76ED0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876ED0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876ED0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ED0" w:rsidRDefault="00876ED0">
      <w:pPr>
        <w:spacing w:before="0" w:after="0"/>
      </w:pPr>
      <w:r>
        <w:separator/>
      </w:r>
    </w:p>
  </w:endnote>
  <w:endnote w:type="continuationSeparator" w:id="0">
    <w:p w:rsidR="00876ED0" w:rsidRDefault="00876E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ED0" w:rsidRDefault="00876ED0">
      <w:pPr>
        <w:spacing w:before="0" w:after="0"/>
      </w:pPr>
      <w:r>
        <w:separator/>
      </w:r>
    </w:p>
  </w:footnote>
  <w:footnote w:type="continuationSeparator" w:id="0">
    <w:p w:rsidR="00876ED0" w:rsidRDefault="00876ED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/28/2019"/>
    <w:docVar w:name="MonthStart" w:val="2/1/2019"/>
  </w:docVars>
  <w:rsids>
    <w:rsidRoot w:val="009D2A41"/>
    <w:rsid w:val="000958A4"/>
    <w:rsid w:val="00262469"/>
    <w:rsid w:val="003B46B4"/>
    <w:rsid w:val="00532D2F"/>
    <w:rsid w:val="007F20A4"/>
    <w:rsid w:val="007F7A5D"/>
    <w:rsid w:val="00804FC2"/>
    <w:rsid w:val="00830F05"/>
    <w:rsid w:val="00876ED0"/>
    <w:rsid w:val="009D2A41"/>
    <w:rsid w:val="00A03BF5"/>
    <w:rsid w:val="00B936C4"/>
    <w:rsid w:val="00BE55EB"/>
    <w:rsid w:val="00CA55EB"/>
    <w:rsid w:val="00E6043F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7F42F6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7F42F6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7F42F6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7F42F6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7F42F6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7F42F6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7F42F6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7F42F6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7F42F6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7F42F6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7F42F6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7F42F6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7F42F6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7F42F6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F6"/>
    <w:rsid w:val="007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30E5-42E7-4046-A3B4-76FA850B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2018-11-25T17:02:00Z</dcterms:created>
  <dcterms:modified xsi:type="dcterms:W3CDTF">2018-11-25T17:02:00Z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