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9D2A41" w:rsidRPr="009D2A41">
              <w:t>January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9D2A41" w:rsidRPr="009D2A41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511D7B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511D7B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511D7B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511D7B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511D7B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511D7B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9D2A4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9D2A41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9D2A4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9D2A4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D2A41">
              <w:instrText>Tuesday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9D2A41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5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9D2A41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9D2A41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9D2A41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9D2A41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9D2A41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9D2A41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9D2A41">
              <w:rPr>
                <w:noProof/>
              </w:rPr>
              <w:t>12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9D2A41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9D2A41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9D2A41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9D2A41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9D2A41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9D2A41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9D2A41">
              <w:rPr>
                <w:noProof/>
              </w:rPr>
              <w:t>19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9D2A41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9D2A41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9D2A41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9D2A41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9D2A41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9D2A41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9D2A41">
              <w:rPr>
                <w:noProof/>
              </w:rPr>
              <w:t>26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9D2A41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9D2A41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9D2A4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9D2A4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9D2A4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9D2A4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9D2A4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9D2A4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9D2A4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9D2A4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9D2A4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9D2A4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9D2A4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9D2A4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D2A4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9D2A41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9D2A4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D2A4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D2A4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9D2A4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9D2A4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9D2A4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511D7B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511D7B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511D7B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511D7B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511D7B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511D7B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7B" w:rsidRDefault="00511D7B">
      <w:pPr>
        <w:spacing w:before="0" w:after="0"/>
      </w:pPr>
      <w:r>
        <w:separator/>
      </w:r>
    </w:p>
  </w:endnote>
  <w:endnote w:type="continuationSeparator" w:id="0">
    <w:p w:rsidR="00511D7B" w:rsidRDefault="00511D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7B" w:rsidRDefault="00511D7B">
      <w:pPr>
        <w:spacing w:before="0" w:after="0"/>
      </w:pPr>
      <w:r>
        <w:separator/>
      </w:r>
    </w:p>
  </w:footnote>
  <w:footnote w:type="continuationSeparator" w:id="0">
    <w:p w:rsidR="00511D7B" w:rsidRDefault="00511D7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/31/2019"/>
    <w:docVar w:name="MonthStart" w:val="1/1/2019"/>
  </w:docVars>
  <w:rsids>
    <w:rsidRoot w:val="009D2A41"/>
    <w:rsid w:val="000958A4"/>
    <w:rsid w:val="00262469"/>
    <w:rsid w:val="003B46B4"/>
    <w:rsid w:val="00511D7B"/>
    <w:rsid w:val="00532D2F"/>
    <w:rsid w:val="007F20A4"/>
    <w:rsid w:val="007F7A5D"/>
    <w:rsid w:val="00804FC2"/>
    <w:rsid w:val="009D2A41"/>
    <w:rsid w:val="00A03BF5"/>
    <w:rsid w:val="00B936C4"/>
    <w:rsid w:val="00BE55EB"/>
    <w:rsid w:val="00CA55EB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7A6D49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7A6D49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7A6D49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7A6D49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7A6D49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7A6D49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7A6D49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7A6D49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7A6D49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7A6D49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7A6D49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7A6D49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7A6D49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7A6D49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49"/>
    <w:rsid w:val="007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EBD8-2CB3-46C2-93A9-7B3C1D02C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1</cp:revision>
  <dcterms:created xsi:type="dcterms:W3CDTF">2018-11-25T17:01:00Z</dcterms:created>
  <dcterms:modified xsi:type="dcterms:W3CDTF">2018-11-25T17:02:00Z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