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8B659F" w:rsidRPr="008B659F">
              <w:t>June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8B659F" w:rsidRPr="008B659F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8550B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8550B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8550B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8550B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8550B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A8550B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B659F">
              <w:instrText>Saturday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B659F">
              <w:instrText>Saturday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8B659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B659F"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8B659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B659F"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8B659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C9755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B659F">
              <w:instrText>Saturday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8B659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875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B659F">
              <w:instrText>Saturday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8B659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875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B659F"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9875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98755B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8755B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8B659F">
              <w:rPr>
                <w:noProof/>
              </w:rPr>
              <w:t>1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8B659F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8B659F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8B659F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8B659F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8B659F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8B659F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8B659F">
              <w:rPr>
                <w:noProof/>
              </w:rPr>
              <w:t>8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8B659F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8B659F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8B659F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8B659F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8B659F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8B659F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8B659F">
              <w:rPr>
                <w:noProof/>
              </w:rPr>
              <w:t>15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8B659F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8B659F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8B659F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8B659F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8B659F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8B659F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8B659F">
              <w:rPr>
                <w:noProof/>
              </w:rPr>
              <w:t>22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8B659F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8B659F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8B659F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B659F"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 w:rsidR="008B659F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8B659F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8B659F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8B659F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B659F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8B659F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8B659F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8B659F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8B659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B659F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8B659F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8B659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8B659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8B659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 w:rsidR="0098755B">
              <w:fldChar w:fldCharType="separate"/>
            </w:r>
            <w:r w:rsidR="008B659F">
              <w:rPr>
                <w:noProof/>
              </w:rPr>
              <w:instrText>26</w:instrText>
            </w:r>
            <w:r>
              <w:fldChar w:fldCharType="end"/>
            </w:r>
            <w:r w:rsidR="0098755B">
              <w:fldChar w:fldCharType="separate"/>
            </w:r>
            <w:r w:rsidR="008B659F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8B659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8B659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8B659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B659F">
              <w:rPr>
                <w:noProof/>
              </w:rPr>
              <w:instrText>27</w:instrText>
            </w:r>
            <w:r>
              <w:fldChar w:fldCharType="end"/>
            </w:r>
            <w:r w:rsidR="0098755B">
              <w:fldChar w:fldCharType="separate"/>
            </w:r>
            <w:r w:rsidR="008B659F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8B659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8B659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8B659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 w:rsidR="00D64C0A">
              <w:fldChar w:fldCharType="separate"/>
            </w:r>
            <w:r w:rsidR="008B659F">
              <w:rPr>
                <w:noProof/>
              </w:rPr>
              <w:instrText>28</w:instrText>
            </w:r>
            <w:r>
              <w:fldChar w:fldCharType="end"/>
            </w:r>
            <w:r w:rsidR="0098755B">
              <w:fldChar w:fldCharType="separate"/>
            </w:r>
            <w:r w:rsidR="008B659F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8B659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8B659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8B659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8B659F">
              <w:fldChar w:fldCharType="separate"/>
            </w:r>
            <w:r w:rsidR="008B659F">
              <w:rPr>
                <w:noProof/>
              </w:rPr>
              <w:instrText>29</w:instrText>
            </w:r>
            <w:r>
              <w:fldChar w:fldCharType="end"/>
            </w:r>
            <w:r w:rsidR="008B659F">
              <w:fldChar w:fldCharType="separate"/>
            </w:r>
            <w:r w:rsidR="008B659F">
              <w:rPr>
                <w:noProof/>
              </w:rPr>
              <w:t>29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8B659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8B659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8B659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B659F">
              <w:rPr>
                <w:noProof/>
              </w:rPr>
              <w:instrText>30</w:instrText>
            </w:r>
            <w:r>
              <w:fldChar w:fldCharType="end"/>
            </w:r>
            <w:r w:rsidR="008B659F">
              <w:fldChar w:fldCharType="separate"/>
            </w:r>
            <w:r w:rsidR="008B659F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8B659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8B659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B659F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A8550B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A8550B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A8550B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A8550B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A8550B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A8550B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50B" w:rsidRDefault="00A8550B">
      <w:pPr>
        <w:spacing w:before="0" w:after="0"/>
      </w:pPr>
      <w:r>
        <w:separator/>
      </w:r>
    </w:p>
  </w:endnote>
  <w:endnote w:type="continuationSeparator" w:id="0">
    <w:p w:rsidR="00A8550B" w:rsidRDefault="00A8550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50B" w:rsidRDefault="00A8550B">
      <w:pPr>
        <w:spacing w:before="0" w:after="0"/>
      </w:pPr>
      <w:r>
        <w:separator/>
      </w:r>
    </w:p>
  </w:footnote>
  <w:footnote w:type="continuationSeparator" w:id="0">
    <w:p w:rsidR="00A8550B" w:rsidRDefault="00A8550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6/30/2019"/>
    <w:docVar w:name="MonthStart" w:val="6/1/2019"/>
  </w:docVars>
  <w:rsids>
    <w:rsidRoot w:val="009D2A41"/>
    <w:rsid w:val="000958A4"/>
    <w:rsid w:val="00262469"/>
    <w:rsid w:val="003B46B4"/>
    <w:rsid w:val="00532D2F"/>
    <w:rsid w:val="007F20A4"/>
    <w:rsid w:val="007F7A5D"/>
    <w:rsid w:val="00804FC2"/>
    <w:rsid w:val="00830F05"/>
    <w:rsid w:val="008B659F"/>
    <w:rsid w:val="0098755B"/>
    <w:rsid w:val="009D2A41"/>
    <w:rsid w:val="00A03BF5"/>
    <w:rsid w:val="00A8550B"/>
    <w:rsid w:val="00B936C4"/>
    <w:rsid w:val="00BE55EB"/>
    <w:rsid w:val="00C97550"/>
    <w:rsid w:val="00CA55EB"/>
    <w:rsid w:val="00D64C0A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D163B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000000" w:rsidRDefault="00FF0C7B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000000" w:rsidRDefault="00FF0C7B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000000" w:rsidRDefault="00FF0C7B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000000" w:rsidRDefault="00FF0C7B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000000" w:rsidRDefault="00FF0C7B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000000" w:rsidRDefault="00FF0C7B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000000" w:rsidRDefault="00FF0C7B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000000" w:rsidRDefault="00FF0C7B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000000" w:rsidRDefault="00FF0C7B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000000" w:rsidRDefault="00FF0C7B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000000" w:rsidRDefault="00FF0C7B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000000" w:rsidRDefault="00FF0C7B">
          <w:pPr>
            <w:pStyle w:val="471150C34E9246498A5CBB8918ED451E"/>
          </w:pPr>
          <w:r>
            <w:t xml:space="preserve">Want to insert a picture from your files or add a </w:t>
          </w:r>
          <w:r>
            <w:t>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000000" w:rsidRDefault="00FF0C7B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000000" w:rsidRDefault="00FF0C7B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7B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46173-FADF-4B47-9450-3E6528B9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2018-11-25T17:05:00Z</dcterms:created>
  <dcterms:modified xsi:type="dcterms:W3CDTF">2018-11-25T17:05:00Z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