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D64C0A" w:rsidRPr="00D64C0A">
              <w:t>March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D64C0A" w:rsidRPr="00D64C0A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810520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810520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810520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810520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810520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810520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64C0A">
              <w:instrText>Friday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64C0A">
              <w:instrText>Friday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D64C0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64C0A">
              <w:instrText>Friday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D64C0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64C0A">
              <w:instrText>Friday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D64C0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9D2A4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64C0A">
              <w:instrText>Friday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D64C0A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D2A4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64C0A">
              <w:instrText>Friday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9D2A4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9D2A4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D64C0A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64C0A">
              <w:instrText>Friday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D64C0A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D64C0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D64C0A">
              <w:rPr>
                <w:noProof/>
              </w:rPr>
              <w:t>2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D64C0A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D64C0A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D64C0A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D64C0A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D64C0A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D64C0A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D64C0A">
              <w:rPr>
                <w:noProof/>
              </w:rPr>
              <w:t>9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D64C0A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D64C0A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D64C0A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D64C0A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D64C0A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D64C0A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D64C0A">
              <w:rPr>
                <w:noProof/>
              </w:rPr>
              <w:t>16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D64C0A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D64C0A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D64C0A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D64C0A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D64C0A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D64C0A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D64C0A">
              <w:rPr>
                <w:noProof/>
              </w:rPr>
              <w:t>23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D64C0A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D64C0A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D64C0A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D64C0A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D64C0A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D64C0A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D64C0A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D64C0A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D64C0A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D64C0A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D64C0A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D64C0A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D64C0A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D64C0A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D64C0A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D64C0A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D64C0A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D64C0A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D64C0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D64C0A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D64C0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D64C0A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D64C0A"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 w:rsidR="00D64C0A">
              <w:fldChar w:fldCharType="separate"/>
            </w:r>
            <w:r w:rsidR="00D64C0A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D64C0A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 w:rsidR="00D64C0A">
              <w:fldChar w:fldCharType="separate"/>
            </w:r>
            <w:r w:rsidR="00D64C0A">
              <w:rPr>
                <w:noProof/>
              </w:rPr>
              <w:t>30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 w:rsidR="00D64C0A">
              <w:fldChar w:fldCharType="separate"/>
            </w:r>
            <w:r w:rsidR="00D64C0A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810520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810520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810520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810520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810520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810520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520" w:rsidRDefault="00810520">
      <w:pPr>
        <w:spacing w:before="0" w:after="0"/>
      </w:pPr>
      <w:r>
        <w:separator/>
      </w:r>
    </w:p>
  </w:endnote>
  <w:endnote w:type="continuationSeparator" w:id="0">
    <w:p w:rsidR="00810520" w:rsidRDefault="008105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520" w:rsidRDefault="00810520">
      <w:pPr>
        <w:spacing w:before="0" w:after="0"/>
      </w:pPr>
      <w:r>
        <w:separator/>
      </w:r>
    </w:p>
  </w:footnote>
  <w:footnote w:type="continuationSeparator" w:id="0">
    <w:p w:rsidR="00810520" w:rsidRDefault="0081052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/31/2019"/>
    <w:docVar w:name="MonthStart" w:val="3/1/2019"/>
  </w:docVars>
  <w:rsids>
    <w:rsidRoot w:val="009D2A41"/>
    <w:rsid w:val="000958A4"/>
    <w:rsid w:val="00262469"/>
    <w:rsid w:val="003B46B4"/>
    <w:rsid w:val="00532D2F"/>
    <w:rsid w:val="007F20A4"/>
    <w:rsid w:val="007F7A5D"/>
    <w:rsid w:val="00804FC2"/>
    <w:rsid w:val="00810520"/>
    <w:rsid w:val="00830F05"/>
    <w:rsid w:val="009D2A41"/>
    <w:rsid w:val="00A03BF5"/>
    <w:rsid w:val="00B936C4"/>
    <w:rsid w:val="00BE55EB"/>
    <w:rsid w:val="00CA55EB"/>
    <w:rsid w:val="00D64C0A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DD163B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000000" w:rsidRDefault="00BD54ED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000000" w:rsidRDefault="00BD54ED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000000" w:rsidRDefault="00BD54ED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000000" w:rsidRDefault="00BD54ED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000000" w:rsidRDefault="00BD54ED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000000" w:rsidRDefault="00BD54ED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000000" w:rsidRDefault="00BD54ED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000000" w:rsidRDefault="00BD54ED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000000" w:rsidRDefault="00BD54ED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000000" w:rsidRDefault="00BD54ED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000000" w:rsidRDefault="00BD54ED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000000" w:rsidRDefault="00BD54ED">
          <w:pPr>
            <w:pStyle w:val="471150C34E9246498A5CBB8918ED451E"/>
          </w:pPr>
          <w:r>
            <w:t xml:space="preserve">Want to insert a picture from your files or add a </w:t>
          </w:r>
          <w:r>
            <w:t>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000000" w:rsidRDefault="00BD54ED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000000" w:rsidRDefault="00BD54ED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ED"/>
    <w:rsid w:val="00BD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37E74-DBAE-4E03-B222-9B0B2B48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2018-11-25T17:03:00Z</dcterms:created>
  <dcterms:modified xsi:type="dcterms:W3CDTF">2018-11-25T17:03:00Z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